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6513"/>
        <w:gridCol w:w="1945"/>
      </w:tblGrid>
      <w:tr w:rsidR="00651D40" w14:paraId="2F51D07F" w14:textId="77777777" w:rsidTr="006F2AF3">
        <w:trPr>
          <w:jc w:val="center"/>
        </w:trPr>
        <w:tc>
          <w:tcPr>
            <w:tcW w:w="1555" w:type="dxa"/>
            <w:vAlign w:val="center"/>
          </w:tcPr>
          <w:p w14:paraId="4367E667" w14:textId="77777777" w:rsidR="00651D40" w:rsidRDefault="00651D40" w:rsidP="006F2AF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05795C" wp14:editId="560DB1A9">
                  <wp:extent cx="664472" cy="759124"/>
                  <wp:effectExtent l="0" t="0" r="2540" b="3175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979" cy="806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7194" w:type="dxa"/>
            <w:vAlign w:val="center"/>
          </w:tcPr>
          <w:p w14:paraId="03FEE845" w14:textId="77777777" w:rsidR="00651D40" w:rsidRPr="00416246" w:rsidRDefault="00651D40" w:rsidP="006F2AF3">
            <w:pPr>
              <w:pStyle w:val="Didascalia"/>
              <w:spacing w:before="120" w:line="240" w:lineRule="auto"/>
              <w:ind w:right="0"/>
              <w:jc w:val="left"/>
              <w:rPr>
                <w:rFonts w:ascii="Simplifica" w:hAnsi="Simplifica"/>
                <w:color w:val="806000" w:themeColor="accent4" w:themeShade="80"/>
                <w:sz w:val="56"/>
                <w:szCs w:val="56"/>
              </w:rPr>
            </w:pPr>
            <w:r w:rsidRPr="00416246">
              <w:rPr>
                <w:rFonts w:ascii="Simplifica" w:hAnsi="Simplifica"/>
                <w:color w:val="806000" w:themeColor="accent4" w:themeShade="80"/>
                <w:sz w:val="56"/>
                <w:szCs w:val="56"/>
              </w:rPr>
              <w:t>Istituto di Istruzione Superiore “F. Filelfo”</w:t>
            </w:r>
          </w:p>
          <w:p w14:paraId="6521534A" w14:textId="77777777" w:rsidR="00651D40" w:rsidRPr="00110341" w:rsidRDefault="00651D40" w:rsidP="006F2AF3">
            <w:pPr>
              <w:pStyle w:val="Didascalia"/>
              <w:spacing w:before="12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</w:pP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Liceo Classico – Liceo Coreutico</w:t>
            </w:r>
          </w:p>
          <w:p w14:paraId="4A852EE0" w14:textId="77777777" w:rsidR="00651D40" w:rsidRDefault="00651D40" w:rsidP="006F2AF3">
            <w:pPr>
              <w:pStyle w:val="Didascalia"/>
              <w:spacing w:before="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</w:pP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Liceo Scientifico e Liceo Scientifico Scienze Applicate</w:t>
            </w: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br/>
              <w:t>I</w:t>
            </w:r>
            <w:r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 xml:space="preserve">stituto Tecnico Economico </w:t>
            </w:r>
          </w:p>
          <w:p w14:paraId="72641DEA" w14:textId="77777777" w:rsidR="00651D40" w:rsidRDefault="00651D40" w:rsidP="006F2AF3">
            <w:pPr>
              <w:pStyle w:val="Didascalia"/>
              <w:spacing w:before="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</w:pP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Amministrazione Finanza e Marketing</w:t>
            </w:r>
            <w:r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 xml:space="preserve"> - </w:t>
            </w: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Sistemi informativi aziendali</w:t>
            </w:r>
          </w:p>
          <w:p w14:paraId="05DC9259" w14:textId="77777777" w:rsidR="00651D40" w:rsidRPr="00110341" w:rsidRDefault="00651D40" w:rsidP="006F2AF3"/>
        </w:tc>
        <w:tc>
          <w:tcPr>
            <w:tcW w:w="1707" w:type="dxa"/>
            <w:vAlign w:val="center"/>
          </w:tcPr>
          <w:p w14:paraId="79E70904" w14:textId="77777777" w:rsidR="00651D40" w:rsidRDefault="00651D40" w:rsidP="006F2AF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658851" wp14:editId="602B8927">
                  <wp:extent cx="1146245" cy="800219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086" cy="838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42193E" w14:textId="77777777" w:rsidR="008131F2" w:rsidRDefault="008131F2" w:rsidP="008131F2">
      <w:pPr>
        <w:pStyle w:val="Default"/>
        <w:jc w:val="both"/>
        <w:rPr>
          <w:rFonts w:ascii="Book Antiqua" w:hAnsi="Book Antiqua" w:cs="Times New Roman"/>
          <w:b/>
          <w:bCs/>
        </w:rPr>
      </w:pPr>
    </w:p>
    <w:p w14:paraId="2252AD29" w14:textId="1DEC2AF0" w:rsidR="00701A97" w:rsidRPr="00A06DC8" w:rsidRDefault="00701A97" w:rsidP="00701A97">
      <w:pPr>
        <w:spacing w:line="720" w:lineRule="auto"/>
        <w:jc w:val="center"/>
        <w:rPr>
          <w:b/>
        </w:rPr>
      </w:pPr>
      <w:r w:rsidRPr="00A06DC8">
        <w:rPr>
          <w:b/>
        </w:rPr>
        <w:t xml:space="preserve">RICHIESTA DI COLLOQUIO </w:t>
      </w:r>
      <w:r>
        <w:rPr>
          <w:b/>
        </w:rPr>
        <w:t xml:space="preserve">CON IL </w:t>
      </w:r>
      <w:r w:rsidRPr="00A06DC8">
        <w:rPr>
          <w:b/>
        </w:rPr>
        <w:t>DIRIGENTE SCOLASTICO</w:t>
      </w:r>
    </w:p>
    <w:p w14:paraId="6E7C43EB" w14:textId="1BA2DF67" w:rsidR="00701A97" w:rsidRDefault="00701A97" w:rsidP="00701A97">
      <w:pPr>
        <w:jc w:val="right"/>
      </w:pPr>
      <w:r>
        <w:t>Al Dirigente del</w:t>
      </w:r>
      <w:r>
        <w:t>l’</w:t>
      </w:r>
      <w:r>
        <w:t>I</w:t>
      </w:r>
      <w:r>
        <w:t>STITUTO D’ISTRUZIONE SUPERIORE</w:t>
      </w:r>
    </w:p>
    <w:p w14:paraId="58C9C9A5" w14:textId="52613F98" w:rsidR="00701A97" w:rsidRDefault="00701A97" w:rsidP="00701A97">
      <w:pPr>
        <w:jc w:val="right"/>
      </w:pPr>
      <w:r>
        <w:t xml:space="preserve">“F. </w:t>
      </w:r>
      <w:r>
        <w:t>FILELFO</w:t>
      </w:r>
      <w:r>
        <w:t>”</w:t>
      </w:r>
      <w:r>
        <w:t xml:space="preserve"> di TOLENTINO (MC)</w:t>
      </w:r>
    </w:p>
    <w:p w14:paraId="77D18780" w14:textId="1662F227" w:rsidR="00DD681B" w:rsidRDefault="00DD681B" w:rsidP="00701A97">
      <w:pPr>
        <w:jc w:val="right"/>
      </w:pPr>
      <w:hyperlink r:id="rId10" w:history="1">
        <w:r w:rsidRPr="00FD4B5D">
          <w:rPr>
            <w:rStyle w:val="Collegamentoipertestuale"/>
          </w:rPr>
          <w:t>dirigente@iisfilelfotolentino.it</w:t>
        </w:r>
      </w:hyperlink>
      <w:r>
        <w:t xml:space="preserve"> </w:t>
      </w:r>
    </w:p>
    <w:p w14:paraId="0B6C61BA" w14:textId="77777777" w:rsidR="00701A97" w:rsidRDefault="00701A97" w:rsidP="00701A97">
      <w:pPr>
        <w:jc w:val="right"/>
      </w:pPr>
    </w:p>
    <w:p w14:paraId="5049B148" w14:textId="77777777" w:rsidR="00701A97" w:rsidRDefault="00701A97" w:rsidP="00701A97">
      <w:pPr>
        <w:spacing w:line="360" w:lineRule="auto"/>
      </w:pPr>
      <w:r>
        <w:t xml:space="preserve">Il sottoscritto _________________________________________ in qualità di: </w:t>
      </w:r>
    </w:p>
    <w:p w14:paraId="3622F80A" w14:textId="77777777" w:rsidR="00701A97" w:rsidRDefault="00701A97" w:rsidP="00701A97">
      <w:pPr>
        <w:numPr>
          <w:ilvl w:val="0"/>
          <w:numId w:val="9"/>
        </w:numPr>
        <w:spacing w:line="360" w:lineRule="auto"/>
      </w:pPr>
      <w:r>
        <w:t>Genitore dell'alunno/a _____________________________ classe _____ sez. ____</w:t>
      </w:r>
    </w:p>
    <w:p w14:paraId="76926C26" w14:textId="77777777" w:rsidR="00701A97" w:rsidRDefault="00701A97" w:rsidP="00701A97">
      <w:pPr>
        <w:numPr>
          <w:ilvl w:val="0"/>
          <w:numId w:val="9"/>
        </w:numPr>
        <w:spacing w:line="360" w:lineRule="auto"/>
      </w:pPr>
      <w:r>
        <w:t>Personale Docente</w:t>
      </w:r>
    </w:p>
    <w:p w14:paraId="6A4BE9CF" w14:textId="77777777" w:rsidR="00701A97" w:rsidRDefault="00701A97" w:rsidP="00701A97">
      <w:pPr>
        <w:numPr>
          <w:ilvl w:val="0"/>
          <w:numId w:val="9"/>
        </w:numPr>
        <w:spacing w:line="360" w:lineRule="auto"/>
      </w:pPr>
      <w:r>
        <w:t>Personale ATA</w:t>
      </w:r>
    </w:p>
    <w:p w14:paraId="7D559BB6" w14:textId="77777777" w:rsidR="00701A97" w:rsidRDefault="00701A97" w:rsidP="00701A97">
      <w:pPr>
        <w:numPr>
          <w:ilvl w:val="0"/>
          <w:numId w:val="9"/>
        </w:numPr>
        <w:spacing w:line="360" w:lineRule="auto"/>
      </w:pPr>
      <w:r>
        <w:t>Alunni</w:t>
      </w:r>
    </w:p>
    <w:p w14:paraId="58439C70" w14:textId="77777777" w:rsidR="00701A97" w:rsidRDefault="00701A97" w:rsidP="00701A97">
      <w:pPr>
        <w:numPr>
          <w:ilvl w:val="0"/>
          <w:numId w:val="9"/>
        </w:numPr>
        <w:spacing w:line="360" w:lineRule="auto"/>
      </w:pPr>
      <w:r>
        <w:t>Altro</w:t>
      </w:r>
    </w:p>
    <w:p w14:paraId="34D55053" w14:textId="77777777" w:rsidR="00701A97" w:rsidRDefault="00701A97" w:rsidP="00701A97">
      <w:pPr>
        <w:spacing w:before="120" w:after="120" w:line="480" w:lineRule="auto"/>
        <w:jc w:val="center"/>
      </w:pPr>
      <w:r>
        <w:t>CHIEDE</w:t>
      </w:r>
    </w:p>
    <w:p w14:paraId="76775F9C" w14:textId="0837F3A3" w:rsidR="00701A97" w:rsidRDefault="00701A97" w:rsidP="00701A97">
      <w:pPr>
        <w:spacing w:line="360" w:lineRule="auto"/>
      </w:pPr>
      <w:r>
        <w:t>un colloquio con il Dirigente scolastico per il seguente motivo</w:t>
      </w:r>
      <w:r>
        <w:t>*</w:t>
      </w:r>
      <w:r>
        <w:t xml:space="preserve">: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701A97" w:rsidRPr="009D6499" w14:paraId="601DC12D" w14:textId="77777777" w:rsidTr="004056BF">
        <w:tc>
          <w:tcPr>
            <w:tcW w:w="9778" w:type="dxa"/>
            <w:shd w:val="clear" w:color="auto" w:fill="auto"/>
          </w:tcPr>
          <w:p w14:paraId="5C9BCD3F" w14:textId="77777777" w:rsidR="00701A97" w:rsidRPr="009D6499" w:rsidRDefault="00701A97" w:rsidP="004056BF">
            <w:pPr>
              <w:spacing w:line="600" w:lineRule="auto"/>
              <w:rPr>
                <w:sz w:val="22"/>
                <w:szCs w:val="22"/>
              </w:rPr>
            </w:pPr>
          </w:p>
        </w:tc>
      </w:tr>
      <w:tr w:rsidR="00701A97" w:rsidRPr="009D6499" w14:paraId="4B1F7BA1" w14:textId="77777777" w:rsidTr="004056BF">
        <w:tc>
          <w:tcPr>
            <w:tcW w:w="9778" w:type="dxa"/>
            <w:shd w:val="clear" w:color="auto" w:fill="auto"/>
          </w:tcPr>
          <w:p w14:paraId="7088CCA3" w14:textId="77777777" w:rsidR="00701A97" w:rsidRPr="009D6499" w:rsidRDefault="00701A97" w:rsidP="004056BF">
            <w:pPr>
              <w:spacing w:line="600" w:lineRule="auto"/>
              <w:rPr>
                <w:sz w:val="22"/>
                <w:szCs w:val="22"/>
              </w:rPr>
            </w:pPr>
          </w:p>
        </w:tc>
      </w:tr>
      <w:tr w:rsidR="00701A97" w:rsidRPr="009D6499" w14:paraId="754734DF" w14:textId="77777777" w:rsidTr="004056BF">
        <w:tc>
          <w:tcPr>
            <w:tcW w:w="9778" w:type="dxa"/>
            <w:shd w:val="clear" w:color="auto" w:fill="auto"/>
          </w:tcPr>
          <w:p w14:paraId="11D6B76B" w14:textId="77777777" w:rsidR="00701A97" w:rsidRPr="009D6499" w:rsidRDefault="00701A97" w:rsidP="004056BF">
            <w:pPr>
              <w:spacing w:line="600" w:lineRule="auto"/>
              <w:rPr>
                <w:sz w:val="22"/>
                <w:szCs w:val="22"/>
              </w:rPr>
            </w:pPr>
          </w:p>
        </w:tc>
      </w:tr>
      <w:tr w:rsidR="00701A97" w:rsidRPr="009D6499" w14:paraId="4FEF106F" w14:textId="77777777" w:rsidTr="004056BF">
        <w:tc>
          <w:tcPr>
            <w:tcW w:w="9778" w:type="dxa"/>
            <w:shd w:val="clear" w:color="auto" w:fill="auto"/>
          </w:tcPr>
          <w:p w14:paraId="47C44745" w14:textId="77777777" w:rsidR="00701A97" w:rsidRPr="009D6499" w:rsidRDefault="00701A97" w:rsidP="004056BF">
            <w:pPr>
              <w:spacing w:line="600" w:lineRule="auto"/>
              <w:rPr>
                <w:sz w:val="22"/>
                <w:szCs w:val="22"/>
              </w:rPr>
            </w:pPr>
          </w:p>
        </w:tc>
      </w:tr>
    </w:tbl>
    <w:p w14:paraId="21566185" w14:textId="77777777" w:rsidR="00701A97" w:rsidRDefault="00701A97" w:rsidP="00701A97">
      <w:pPr>
        <w:spacing w:line="480" w:lineRule="auto"/>
      </w:pPr>
      <w:r>
        <w:t>Il proprio numero di telefono è il seguente: ________________________</w:t>
      </w:r>
    </w:p>
    <w:p w14:paraId="09E7F413" w14:textId="77777777" w:rsidR="00701A97" w:rsidRDefault="00701A97" w:rsidP="00701A97">
      <w:pPr>
        <w:spacing w:line="480" w:lineRule="auto"/>
      </w:pPr>
      <w:r>
        <w:t xml:space="preserve">La propria e-mail è la seguente: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</w:t>
      </w:r>
    </w:p>
    <w:p w14:paraId="228B3EB1" w14:textId="77777777" w:rsidR="00701A97" w:rsidRDefault="00701A97" w:rsidP="004743CB">
      <w:pPr>
        <w:jc w:val="both"/>
      </w:pPr>
      <w:r>
        <w:t xml:space="preserve">Alla luce di quanto sopra esposto, il sottoscritto chiede di essere ricontattato per fissare un appuntamento con il Dirigente scolastico. </w:t>
      </w:r>
    </w:p>
    <w:p w14:paraId="52F0D235" w14:textId="77777777" w:rsidR="00701A97" w:rsidRDefault="00701A97" w:rsidP="00DD681B">
      <w:r>
        <w:t xml:space="preserve">In attesa di riscontro, si porgono distinti saluti. </w:t>
      </w:r>
    </w:p>
    <w:p w14:paraId="5C249AA7" w14:textId="77777777" w:rsidR="00DD681B" w:rsidRDefault="00DD681B" w:rsidP="00DD681B"/>
    <w:p w14:paraId="18D510C5" w14:textId="7CF19D18" w:rsidR="008131F2" w:rsidRDefault="00701A97" w:rsidP="00DD681B">
      <w:pPr>
        <w:rPr>
          <w:rFonts w:ascii="Book Antiqua" w:hAnsi="Book Antiqua"/>
        </w:rPr>
      </w:pPr>
      <w:r>
        <w:t>Data, _____________________</w:t>
      </w:r>
      <w:r>
        <w:tab/>
      </w:r>
      <w:r>
        <w:tab/>
      </w:r>
      <w:r>
        <w:tab/>
      </w:r>
      <w:r>
        <w:tab/>
        <w:t>Firma ___________________________</w:t>
      </w:r>
    </w:p>
    <w:p w14:paraId="5C8E8B84" w14:textId="77777777" w:rsidR="00DD681B" w:rsidRDefault="00DD681B" w:rsidP="008131F2">
      <w:pPr>
        <w:pStyle w:val="Default"/>
        <w:jc w:val="both"/>
        <w:rPr>
          <w:rFonts w:ascii="Book Antiqua" w:hAnsi="Book Antiqua" w:cs="Times New Roman"/>
          <w:i/>
          <w:iCs/>
          <w:sz w:val="18"/>
          <w:szCs w:val="18"/>
        </w:rPr>
      </w:pPr>
    </w:p>
    <w:p w14:paraId="6E8990FC" w14:textId="77777777" w:rsidR="00DD681B" w:rsidRDefault="00DD681B" w:rsidP="008131F2">
      <w:pPr>
        <w:pStyle w:val="Default"/>
        <w:jc w:val="both"/>
        <w:rPr>
          <w:rFonts w:ascii="Book Antiqua" w:hAnsi="Book Antiqua" w:cs="Times New Roman"/>
          <w:i/>
          <w:iCs/>
          <w:sz w:val="18"/>
          <w:szCs w:val="18"/>
        </w:rPr>
      </w:pPr>
    </w:p>
    <w:p w14:paraId="07E15830" w14:textId="7D07CD3E" w:rsidR="00701A97" w:rsidRPr="00701A97" w:rsidRDefault="00701A97" w:rsidP="008131F2">
      <w:pPr>
        <w:pStyle w:val="Default"/>
        <w:jc w:val="both"/>
        <w:rPr>
          <w:rFonts w:ascii="Book Antiqua" w:hAnsi="Book Antiqua" w:cs="Times New Roman"/>
          <w:i/>
          <w:iCs/>
          <w:sz w:val="18"/>
          <w:szCs w:val="18"/>
        </w:rPr>
      </w:pPr>
      <w:r w:rsidRPr="00701A97">
        <w:rPr>
          <w:rFonts w:ascii="Book Antiqua" w:hAnsi="Book Antiqua" w:cs="Times New Roman"/>
          <w:i/>
          <w:iCs/>
          <w:sz w:val="18"/>
          <w:szCs w:val="18"/>
        </w:rPr>
        <w:t>*non saranno prese in considerazione</w:t>
      </w:r>
      <w:r w:rsidR="00DD681B">
        <w:rPr>
          <w:rFonts w:ascii="Book Antiqua" w:hAnsi="Book Antiqua" w:cs="Times New Roman"/>
          <w:i/>
          <w:iCs/>
          <w:sz w:val="18"/>
          <w:szCs w:val="18"/>
        </w:rPr>
        <w:t xml:space="preserve"> richieste prive di</w:t>
      </w:r>
      <w:r w:rsidRPr="00701A97">
        <w:rPr>
          <w:rFonts w:ascii="Book Antiqua" w:hAnsi="Book Antiqua" w:cs="Times New Roman"/>
          <w:i/>
          <w:iCs/>
          <w:sz w:val="18"/>
          <w:szCs w:val="18"/>
        </w:rPr>
        <w:t xml:space="preserve"> motivazion</w:t>
      </w:r>
      <w:r w:rsidR="00DD681B">
        <w:rPr>
          <w:rFonts w:ascii="Book Antiqua" w:hAnsi="Book Antiqua" w:cs="Times New Roman"/>
          <w:i/>
          <w:iCs/>
          <w:sz w:val="18"/>
          <w:szCs w:val="18"/>
        </w:rPr>
        <w:t xml:space="preserve">e o con motivazioni </w:t>
      </w:r>
      <w:r w:rsidRPr="00701A97">
        <w:rPr>
          <w:rFonts w:ascii="Book Antiqua" w:hAnsi="Book Antiqua" w:cs="Times New Roman"/>
          <w:i/>
          <w:iCs/>
          <w:sz w:val="18"/>
          <w:szCs w:val="18"/>
        </w:rPr>
        <w:t>generiche</w:t>
      </w:r>
    </w:p>
    <w:p w14:paraId="40F11D7F" w14:textId="77777777" w:rsidR="002931CF" w:rsidRPr="00CF745E" w:rsidRDefault="002931CF" w:rsidP="003D0A06">
      <w:pPr>
        <w:pStyle w:val="Default"/>
        <w:jc w:val="right"/>
        <w:rPr>
          <w:rFonts w:ascii="Times New Roman" w:hAnsi="Times New Roman" w:cs="Times New Roman"/>
          <w:sz w:val="28"/>
          <w:szCs w:val="28"/>
        </w:rPr>
      </w:pPr>
    </w:p>
    <w:sectPr w:rsidR="002931CF" w:rsidRPr="00CF745E" w:rsidSect="00385888">
      <w:footerReference w:type="default" r:id="rId11"/>
      <w:pgSz w:w="11906" w:h="16838"/>
      <w:pgMar w:top="720" w:right="964" w:bottom="720" w:left="964" w:header="709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901F4" w14:textId="77777777" w:rsidR="00EF4F78" w:rsidRDefault="00EF4F78" w:rsidP="009D2387">
      <w:r>
        <w:separator/>
      </w:r>
    </w:p>
  </w:endnote>
  <w:endnote w:type="continuationSeparator" w:id="0">
    <w:p w14:paraId="51D561F8" w14:textId="77777777" w:rsidR="00EF4F78" w:rsidRDefault="00EF4F78" w:rsidP="009D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plifica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venir Next LT Pro Light">
    <w:altName w:val="Avenir Next LT Pro Light"/>
    <w:charset w:val="00"/>
    <w:family w:val="swiss"/>
    <w:pitch w:val="variable"/>
    <w:sig w:usb0="A00000EF" w:usb1="5000204B" w:usb2="00000000" w:usb3="00000000" w:csb0="0000009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4486D" w14:textId="77777777" w:rsidR="009D2387" w:rsidRPr="00350201" w:rsidRDefault="00350201" w:rsidP="00350201">
    <w:pPr>
      <w:pBdr>
        <w:left w:val="single" w:sz="4" w:space="1" w:color="auto"/>
      </w:pBdr>
      <w:tabs>
        <w:tab w:val="left" w:pos="426"/>
        <w:tab w:val="left" w:pos="6096"/>
      </w:tabs>
      <w:rPr>
        <w:rFonts w:ascii="Avenir Next LT Pro Light" w:hAnsi="Avenir Next LT Pro Light"/>
        <w:sz w:val="16"/>
        <w:szCs w:val="16"/>
      </w:rPr>
    </w:pPr>
    <w:r>
      <w:rPr>
        <w:rFonts w:ascii="Avenir Next LT Pro Light" w:hAnsi="Avenir Next LT Pro Light"/>
        <w:sz w:val="16"/>
        <w:szCs w:val="16"/>
      </w:rPr>
      <w:tab/>
    </w:r>
    <w:r w:rsidR="009D2387" w:rsidRPr="00350201">
      <w:rPr>
        <w:rFonts w:ascii="Avenir Next LT Pro Light" w:hAnsi="Avenir Next LT Pro Light"/>
        <w:sz w:val="16"/>
        <w:szCs w:val="16"/>
      </w:rPr>
      <w:t xml:space="preserve">Piazza Unità, </w:t>
    </w:r>
    <w:proofErr w:type="gramStart"/>
    <w:r w:rsidR="009D2387" w:rsidRPr="00350201">
      <w:rPr>
        <w:rFonts w:ascii="Avenir Next LT Pro Light" w:hAnsi="Avenir Next LT Pro Light"/>
        <w:sz w:val="16"/>
        <w:szCs w:val="16"/>
      </w:rPr>
      <w:t>3  62029</w:t>
    </w:r>
    <w:proofErr w:type="gramEnd"/>
    <w:r w:rsidR="009D2387" w:rsidRPr="00350201">
      <w:rPr>
        <w:rFonts w:ascii="Avenir Next LT Pro Light" w:hAnsi="Avenir Next LT Pro Light"/>
        <w:sz w:val="16"/>
        <w:szCs w:val="16"/>
      </w:rPr>
      <w:t xml:space="preserve"> Tolentino (MC) </w:t>
    </w:r>
    <w:r w:rsidR="009D2387" w:rsidRPr="00350201">
      <w:rPr>
        <w:rFonts w:ascii="Avenir Next LT Pro Light" w:hAnsi="Avenir Next LT Pro Light"/>
        <w:sz w:val="16"/>
        <w:szCs w:val="16"/>
      </w:rPr>
      <w:tab/>
    </w:r>
    <w:r w:rsidR="009D2387" w:rsidRPr="00350201">
      <w:rPr>
        <w:rFonts w:ascii="Avenir Next LT Pro Light" w:hAnsi="Avenir Next LT Pro Light"/>
        <w:i/>
        <w:iCs/>
        <w:sz w:val="16"/>
        <w:szCs w:val="16"/>
      </w:rPr>
      <w:t>Contatti</w:t>
    </w:r>
    <w:r w:rsidR="009D2387" w:rsidRPr="00350201">
      <w:rPr>
        <w:rFonts w:ascii="Avenir Next LT Pro Light" w:hAnsi="Avenir Next LT Pro Light"/>
        <w:sz w:val="16"/>
        <w:szCs w:val="16"/>
      </w:rPr>
      <w:tab/>
    </w:r>
    <w:r w:rsidR="009D2387" w:rsidRPr="00350201">
      <w:rPr>
        <w:rFonts w:ascii="Avenir Next LT Pro Light" w:hAnsi="Avenir Next LT Pro Light"/>
        <w:sz w:val="16"/>
        <w:szCs w:val="16"/>
      </w:rPr>
      <w:tab/>
    </w:r>
  </w:p>
  <w:p w14:paraId="329B27B6" w14:textId="77777777" w:rsidR="00E65AAE" w:rsidRDefault="00350201" w:rsidP="00350201">
    <w:pPr>
      <w:pBdr>
        <w:left w:val="single" w:sz="4" w:space="1" w:color="auto"/>
      </w:pBdr>
      <w:tabs>
        <w:tab w:val="left" w:pos="426"/>
        <w:tab w:val="left" w:pos="6096"/>
      </w:tabs>
      <w:rPr>
        <w:rFonts w:ascii="Avenir Next LT Pro Light" w:hAnsi="Avenir Next LT Pro Light"/>
        <w:sz w:val="16"/>
        <w:szCs w:val="16"/>
      </w:rPr>
    </w:pPr>
    <w:r>
      <w:rPr>
        <w:rFonts w:ascii="Avenir Next LT Pro Light" w:hAnsi="Avenir Next LT Pro Light"/>
        <w:sz w:val="16"/>
        <w:szCs w:val="16"/>
      </w:rPr>
      <w:tab/>
    </w:r>
    <w:r w:rsidR="009D2387" w:rsidRPr="00350201">
      <w:rPr>
        <w:rFonts w:ascii="Avenir Next LT Pro Light" w:hAnsi="Avenir Next LT Pro Light"/>
        <w:sz w:val="16"/>
        <w:szCs w:val="16"/>
      </w:rPr>
      <w:t xml:space="preserve">C.F. 92001510434 </w:t>
    </w:r>
    <w:r w:rsidR="00E65AAE">
      <w:rPr>
        <w:rFonts w:ascii="Avenir Next LT Pro Light" w:hAnsi="Avenir Next LT Pro Light"/>
        <w:sz w:val="16"/>
        <w:szCs w:val="16"/>
      </w:rPr>
      <w:tab/>
    </w:r>
    <w:r w:rsidR="00E65AAE" w:rsidRPr="00350201">
      <w:rPr>
        <w:rFonts w:ascii="Avenir Next LT Pro Light" w:hAnsi="Avenir Next LT Pro Light"/>
        <w:sz w:val="16"/>
        <w:szCs w:val="16"/>
      </w:rPr>
      <w:t>Tel centralino 0733969574</w:t>
    </w:r>
  </w:p>
  <w:p w14:paraId="054F3EBD" w14:textId="77777777" w:rsidR="00350201" w:rsidRDefault="00E65AAE" w:rsidP="00350201">
    <w:pPr>
      <w:pBdr>
        <w:left w:val="single" w:sz="4" w:space="1" w:color="auto"/>
      </w:pBdr>
      <w:tabs>
        <w:tab w:val="left" w:pos="426"/>
        <w:tab w:val="left" w:pos="6096"/>
      </w:tabs>
      <w:rPr>
        <w:rFonts w:ascii="Avenir Next LT Pro Light" w:hAnsi="Avenir Next LT Pro Light"/>
        <w:sz w:val="16"/>
        <w:szCs w:val="16"/>
      </w:rPr>
    </w:pPr>
    <w:r>
      <w:rPr>
        <w:rFonts w:ascii="Avenir Next LT Pro Light" w:hAnsi="Avenir Next LT Pro Light"/>
        <w:sz w:val="16"/>
        <w:szCs w:val="16"/>
      </w:rPr>
      <w:tab/>
    </w:r>
    <w:proofErr w:type="spellStart"/>
    <w:r w:rsidR="009D2387" w:rsidRPr="00350201">
      <w:rPr>
        <w:rFonts w:ascii="Avenir Next LT Pro Light" w:hAnsi="Avenir Next LT Pro Light"/>
        <w:sz w:val="16"/>
        <w:szCs w:val="16"/>
      </w:rPr>
      <w:t>C</w:t>
    </w:r>
    <w:r>
      <w:rPr>
        <w:rFonts w:ascii="Avenir Next LT Pro Light" w:hAnsi="Avenir Next LT Pro Light"/>
        <w:sz w:val="16"/>
        <w:szCs w:val="16"/>
      </w:rPr>
      <w:t>od.</w:t>
    </w:r>
    <w:r w:rsidR="009D2387" w:rsidRPr="00350201">
      <w:rPr>
        <w:rFonts w:ascii="Avenir Next LT Pro Light" w:hAnsi="Avenir Next LT Pro Light"/>
        <w:sz w:val="16"/>
        <w:szCs w:val="16"/>
      </w:rPr>
      <w:t>M</w:t>
    </w:r>
    <w:r>
      <w:rPr>
        <w:rFonts w:ascii="Avenir Next LT Pro Light" w:hAnsi="Avenir Next LT Pro Light"/>
        <w:sz w:val="16"/>
        <w:szCs w:val="16"/>
      </w:rPr>
      <w:t>ecc</w:t>
    </w:r>
    <w:proofErr w:type="spellEnd"/>
    <w:r>
      <w:rPr>
        <w:rFonts w:ascii="Avenir Next LT Pro Light" w:hAnsi="Avenir Next LT Pro Light"/>
        <w:sz w:val="16"/>
        <w:szCs w:val="16"/>
      </w:rPr>
      <w:t>.:</w:t>
    </w:r>
    <w:r w:rsidR="009D2387" w:rsidRPr="00350201">
      <w:rPr>
        <w:rFonts w:ascii="Avenir Next LT Pro Light" w:hAnsi="Avenir Next LT Pro Light"/>
        <w:sz w:val="16"/>
        <w:szCs w:val="16"/>
      </w:rPr>
      <w:t xml:space="preserve"> MCIS00300E</w:t>
    </w:r>
    <w:r w:rsidRPr="00E65AAE">
      <w:rPr>
        <w:rFonts w:ascii="Avenir Next LT Pro Light" w:hAnsi="Avenir Next LT Pro Light"/>
        <w:sz w:val="16"/>
        <w:szCs w:val="16"/>
      </w:rPr>
      <w:t xml:space="preserve"> </w:t>
    </w:r>
    <w:r>
      <w:rPr>
        <w:rFonts w:ascii="Avenir Next LT Pro Light" w:hAnsi="Avenir Next LT Pro Light"/>
        <w:sz w:val="16"/>
        <w:szCs w:val="16"/>
      </w:rPr>
      <w:tab/>
    </w:r>
    <w:r w:rsidRPr="00350201">
      <w:rPr>
        <w:rFonts w:ascii="Avenir Next LT Pro Light" w:hAnsi="Avenir Next LT Pro Light"/>
        <w:sz w:val="16"/>
        <w:szCs w:val="16"/>
      </w:rPr>
      <w:t>mcis00300e@istruzione.it</w:t>
    </w:r>
    <w:r w:rsidR="00350201">
      <w:rPr>
        <w:rFonts w:ascii="Avenir Next LT Pro Light" w:hAnsi="Avenir Next LT Pro Light"/>
        <w:sz w:val="16"/>
        <w:szCs w:val="16"/>
      </w:rPr>
      <w:tab/>
    </w:r>
  </w:p>
  <w:p w14:paraId="4C2683C8" w14:textId="77777777" w:rsidR="009D2387" w:rsidRPr="00350201" w:rsidRDefault="00350201" w:rsidP="00350201">
    <w:pPr>
      <w:pStyle w:val="Pidipagina"/>
      <w:pBdr>
        <w:left w:val="single" w:sz="4" w:space="1" w:color="auto"/>
      </w:pBdr>
      <w:tabs>
        <w:tab w:val="left" w:pos="426"/>
        <w:tab w:val="left" w:pos="6096"/>
      </w:tabs>
      <w:rPr>
        <w:rFonts w:ascii="Avenir Next LT Pro Light" w:hAnsi="Avenir Next LT Pro Light"/>
        <w:sz w:val="16"/>
        <w:szCs w:val="16"/>
      </w:rPr>
    </w:pPr>
    <w:r>
      <w:rPr>
        <w:rFonts w:ascii="Avenir Next LT Pro Light" w:hAnsi="Avenir Next LT Pro Light"/>
        <w:sz w:val="16"/>
        <w:szCs w:val="16"/>
      </w:rPr>
      <w:tab/>
    </w:r>
    <w:hyperlink r:id="rId1" w:history="1">
      <w:r w:rsidRPr="00DF683B">
        <w:rPr>
          <w:rStyle w:val="Collegamentoipertestuale"/>
          <w:rFonts w:ascii="Avenir Next LT Pro Light" w:hAnsi="Avenir Next LT Pro Light"/>
          <w:sz w:val="16"/>
          <w:szCs w:val="16"/>
        </w:rPr>
        <w:t>www.iisfilelfo.edu.it</w:t>
      </w:r>
    </w:hyperlink>
    <w:r w:rsidRPr="00350201">
      <w:rPr>
        <w:rFonts w:ascii="Avenir Next LT Pro Light" w:hAnsi="Avenir Next LT Pro Light"/>
        <w:sz w:val="16"/>
        <w:szCs w:val="16"/>
      </w:rPr>
      <w:t xml:space="preserve"> </w:t>
    </w:r>
    <w:r>
      <w:rPr>
        <w:rFonts w:ascii="Avenir Next LT Pro Light" w:hAnsi="Avenir Next LT Pro Light"/>
        <w:sz w:val="16"/>
        <w:szCs w:val="16"/>
      </w:rPr>
      <w:tab/>
    </w:r>
    <w:r>
      <w:rPr>
        <w:rFonts w:ascii="Avenir Next LT Pro Light" w:hAnsi="Avenir Next LT Pro Light"/>
        <w:sz w:val="16"/>
        <w:szCs w:val="16"/>
      </w:rPr>
      <w:tab/>
    </w:r>
    <w:r w:rsidR="00E65AAE" w:rsidRPr="00350201">
      <w:rPr>
        <w:rFonts w:ascii="Avenir Next LT Pro Light" w:hAnsi="Avenir Next LT Pro Light"/>
        <w:sz w:val="16"/>
        <w:szCs w:val="16"/>
      </w:rPr>
      <w:t xml:space="preserve">mcis00300e@pec.istruzione.it   </w:t>
    </w:r>
    <w:r>
      <w:rPr>
        <w:rFonts w:ascii="Avenir Next LT Pro Light" w:hAnsi="Avenir Next LT Pro Light"/>
        <w:sz w:val="16"/>
        <w:szCs w:val="16"/>
      </w:rPr>
      <w:tab/>
    </w:r>
    <w:r>
      <w:rPr>
        <w:rFonts w:ascii="Avenir Next LT Pro Light" w:hAnsi="Avenir Next LT Pro Light"/>
        <w:sz w:val="16"/>
        <w:szCs w:val="16"/>
      </w:rPr>
      <w:tab/>
    </w:r>
  </w:p>
  <w:p w14:paraId="7C9A6ACE" w14:textId="77777777" w:rsidR="00350201" w:rsidRDefault="009D2387" w:rsidP="00350201">
    <w:pPr>
      <w:pStyle w:val="Pidipagina"/>
      <w:pBdr>
        <w:left w:val="single" w:sz="4" w:space="1" w:color="auto"/>
      </w:pBdr>
      <w:tabs>
        <w:tab w:val="left" w:pos="6096"/>
      </w:tabs>
      <w:rPr>
        <w:rFonts w:ascii="Avenir Next LT Pro Light" w:hAnsi="Avenir Next LT Pro Light"/>
        <w:sz w:val="16"/>
        <w:szCs w:val="16"/>
      </w:rPr>
    </w:pPr>
    <w:r w:rsidRPr="00350201">
      <w:rPr>
        <w:rFonts w:ascii="Avenir Next LT Pro Light" w:hAnsi="Avenir Next LT Pro Light"/>
        <w:sz w:val="16"/>
        <w:szCs w:val="16"/>
      </w:rPr>
      <w:tab/>
    </w:r>
    <w:r w:rsidRPr="00350201">
      <w:rPr>
        <w:rFonts w:ascii="Avenir Next LT Pro Light" w:hAnsi="Avenir Next LT Pro Light"/>
        <w:sz w:val="16"/>
        <w:szCs w:val="16"/>
      </w:rPr>
      <w:tab/>
      <w:t xml:space="preserve"> </w:t>
    </w:r>
  </w:p>
  <w:p w14:paraId="4B004C95" w14:textId="77777777" w:rsidR="009D2387" w:rsidRPr="00350201" w:rsidRDefault="00350201" w:rsidP="008822B5">
    <w:pPr>
      <w:pStyle w:val="Pidipagina"/>
      <w:tabs>
        <w:tab w:val="left" w:pos="6096"/>
      </w:tabs>
      <w:rPr>
        <w:rFonts w:ascii="Avenir Next LT Pro Light" w:hAnsi="Avenir Next LT Pro Light"/>
        <w:sz w:val="16"/>
        <w:szCs w:val="16"/>
      </w:rPr>
    </w:pPr>
    <w:r>
      <w:rPr>
        <w:rFonts w:ascii="Avenir Next LT Pro Light" w:hAnsi="Avenir Next LT Pro Light"/>
        <w:sz w:val="16"/>
        <w:szCs w:val="16"/>
      </w:rPr>
      <w:tab/>
    </w:r>
    <w:r>
      <w:rPr>
        <w:rFonts w:ascii="Avenir Next LT Pro Light" w:hAnsi="Avenir Next LT Pro Light"/>
        <w:sz w:val="16"/>
        <w:szCs w:val="16"/>
      </w:rPr>
      <w:tab/>
    </w:r>
    <w:r w:rsidR="009D2387" w:rsidRPr="00350201">
      <w:rPr>
        <w:rFonts w:ascii="Avenir Next LT Pro Light" w:hAnsi="Avenir Next LT Pro Light"/>
        <w:sz w:val="16"/>
        <w:szCs w:val="16"/>
      </w:rPr>
      <w:t xml:space="preserve"> </w:t>
    </w:r>
  </w:p>
  <w:p w14:paraId="6586D1C2" w14:textId="77777777" w:rsidR="009D2387" w:rsidRPr="00882DAC" w:rsidRDefault="009D2387" w:rsidP="008822B5">
    <w:pPr>
      <w:pStyle w:val="Titolo8"/>
      <w:tabs>
        <w:tab w:val="left" w:pos="6096"/>
      </w:tabs>
      <w:spacing w:line="240" w:lineRule="auto"/>
      <w:ind w:right="0"/>
      <w:rPr>
        <w:rFonts w:ascii="Calibri" w:hAnsi="Calibri"/>
        <w:b w:val="0"/>
        <w:color w:val="auto"/>
        <w:sz w:val="16"/>
        <w:szCs w:val="16"/>
        <w:u w:val="none"/>
      </w:rPr>
    </w:pPr>
  </w:p>
  <w:p w14:paraId="0029F352" w14:textId="77777777" w:rsidR="009D2387" w:rsidRDefault="009D2387" w:rsidP="008822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F3686" w14:textId="77777777" w:rsidR="00EF4F78" w:rsidRDefault="00EF4F78" w:rsidP="009D2387">
      <w:r>
        <w:separator/>
      </w:r>
    </w:p>
  </w:footnote>
  <w:footnote w:type="continuationSeparator" w:id="0">
    <w:p w14:paraId="22CD5240" w14:textId="77777777" w:rsidR="00EF4F78" w:rsidRDefault="00EF4F78" w:rsidP="009D23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7172"/>
    <w:multiLevelType w:val="hybridMultilevel"/>
    <w:tmpl w:val="07ACBBB6"/>
    <w:lvl w:ilvl="0" w:tplc="6B5040BE">
      <w:start w:val="1"/>
      <w:numFmt w:val="bullet"/>
      <w:lvlText w:val="□"/>
      <w:lvlJc w:val="left"/>
      <w:pPr>
        <w:tabs>
          <w:tab w:val="num" w:pos="576"/>
        </w:tabs>
        <w:ind w:left="1584" w:hanging="15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C5E"/>
    <w:multiLevelType w:val="multilevel"/>
    <w:tmpl w:val="E2346EB4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" w15:restartNumberingAfterBreak="0">
    <w:nsid w:val="1B5A0A37"/>
    <w:multiLevelType w:val="hybridMultilevel"/>
    <w:tmpl w:val="38CAFF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47860"/>
    <w:multiLevelType w:val="hybridMultilevel"/>
    <w:tmpl w:val="182A7B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8054D"/>
    <w:multiLevelType w:val="multilevel"/>
    <w:tmpl w:val="17B609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6797F23"/>
    <w:multiLevelType w:val="multilevel"/>
    <w:tmpl w:val="7572FA20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 w15:restartNumberingAfterBreak="0">
    <w:nsid w:val="41FB69BA"/>
    <w:multiLevelType w:val="hybridMultilevel"/>
    <w:tmpl w:val="95A2DF00"/>
    <w:lvl w:ilvl="0" w:tplc="0410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7" w15:restartNumberingAfterBreak="0">
    <w:nsid w:val="5C613C36"/>
    <w:multiLevelType w:val="hybridMultilevel"/>
    <w:tmpl w:val="33268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B23DE"/>
    <w:multiLevelType w:val="hybridMultilevel"/>
    <w:tmpl w:val="50322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A97"/>
    <w:rsid w:val="00035862"/>
    <w:rsid w:val="00061536"/>
    <w:rsid w:val="000973EF"/>
    <w:rsid w:val="000A2DAA"/>
    <w:rsid w:val="001055C9"/>
    <w:rsid w:val="00105B3B"/>
    <w:rsid w:val="00110341"/>
    <w:rsid w:val="00126F87"/>
    <w:rsid w:val="0014190E"/>
    <w:rsid w:val="00155F20"/>
    <w:rsid w:val="00157B29"/>
    <w:rsid w:val="001670E4"/>
    <w:rsid w:val="001A4BCB"/>
    <w:rsid w:val="001F38AE"/>
    <w:rsid w:val="002065AA"/>
    <w:rsid w:val="002168A0"/>
    <w:rsid w:val="00252454"/>
    <w:rsid w:val="0026066B"/>
    <w:rsid w:val="00291972"/>
    <w:rsid w:val="002931CF"/>
    <w:rsid w:val="002B0921"/>
    <w:rsid w:val="00303465"/>
    <w:rsid w:val="00350201"/>
    <w:rsid w:val="00372E43"/>
    <w:rsid w:val="00385888"/>
    <w:rsid w:val="003B548E"/>
    <w:rsid w:val="003D0A06"/>
    <w:rsid w:val="003D489B"/>
    <w:rsid w:val="003D7D38"/>
    <w:rsid w:val="00406273"/>
    <w:rsid w:val="00416246"/>
    <w:rsid w:val="004743CB"/>
    <w:rsid w:val="004A171B"/>
    <w:rsid w:val="004B0678"/>
    <w:rsid w:val="004C31EB"/>
    <w:rsid w:val="00521927"/>
    <w:rsid w:val="00533D11"/>
    <w:rsid w:val="00535908"/>
    <w:rsid w:val="006000A4"/>
    <w:rsid w:val="00603B6B"/>
    <w:rsid w:val="00611F0E"/>
    <w:rsid w:val="0062357E"/>
    <w:rsid w:val="00641070"/>
    <w:rsid w:val="006419A4"/>
    <w:rsid w:val="00651D40"/>
    <w:rsid w:val="00674DEA"/>
    <w:rsid w:val="00691E22"/>
    <w:rsid w:val="006A024E"/>
    <w:rsid w:val="006C73E7"/>
    <w:rsid w:val="006D5A28"/>
    <w:rsid w:val="00701A97"/>
    <w:rsid w:val="00714167"/>
    <w:rsid w:val="0075239D"/>
    <w:rsid w:val="007A3C52"/>
    <w:rsid w:val="007A5B46"/>
    <w:rsid w:val="007B6E30"/>
    <w:rsid w:val="007D63BB"/>
    <w:rsid w:val="007E1433"/>
    <w:rsid w:val="007F4D75"/>
    <w:rsid w:val="008131F2"/>
    <w:rsid w:val="008236B8"/>
    <w:rsid w:val="00847E65"/>
    <w:rsid w:val="00853C75"/>
    <w:rsid w:val="00857846"/>
    <w:rsid w:val="008822B5"/>
    <w:rsid w:val="00882DAC"/>
    <w:rsid w:val="008905CE"/>
    <w:rsid w:val="008A424A"/>
    <w:rsid w:val="008A66C2"/>
    <w:rsid w:val="008F4F5E"/>
    <w:rsid w:val="00925450"/>
    <w:rsid w:val="00933686"/>
    <w:rsid w:val="00972764"/>
    <w:rsid w:val="0099303A"/>
    <w:rsid w:val="009A319C"/>
    <w:rsid w:val="009D2387"/>
    <w:rsid w:val="00A05F83"/>
    <w:rsid w:val="00A60788"/>
    <w:rsid w:val="00AC6E7D"/>
    <w:rsid w:val="00AD31EB"/>
    <w:rsid w:val="00BE28E0"/>
    <w:rsid w:val="00C06BE7"/>
    <w:rsid w:val="00CF060F"/>
    <w:rsid w:val="00CF745E"/>
    <w:rsid w:val="00D24644"/>
    <w:rsid w:val="00D46AEB"/>
    <w:rsid w:val="00D76C5B"/>
    <w:rsid w:val="00DA201E"/>
    <w:rsid w:val="00DD681B"/>
    <w:rsid w:val="00DE443F"/>
    <w:rsid w:val="00DF3EAE"/>
    <w:rsid w:val="00E14F4B"/>
    <w:rsid w:val="00E37766"/>
    <w:rsid w:val="00E45EAE"/>
    <w:rsid w:val="00E5722C"/>
    <w:rsid w:val="00E65AAE"/>
    <w:rsid w:val="00E728B7"/>
    <w:rsid w:val="00EB1DFF"/>
    <w:rsid w:val="00EE331D"/>
    <w:rsid w:val="00EF0EAD"/>
    <w:rsid w:val="00EF4F78"/>
    <w:rsid w:val="00F453E5"/>
    <w:rsid w:val="00F51F35"/>
    <w:rsid w:val="00F80A49"/>
    <w:rsid w:val="00FC4789"/>
    <w:rsid w:val="00FD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A8AF4"/>
  <w15:chartTrackingRefBased/>
  <w15:docId w15:val="{96EEB012-1AF7-448E-B244-F5B499A8B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19A4"/>
    <w:rPr>
      <w:rFonts w:ascii="Times New Roman" w:eastAsia="Times New Roman" w:hAnsi="Times New Roman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6419A4"/>
    <w:pPr>
      <w:keepNext/>
      <w:spacing w:line="200" w:lineRule="atLeast"/>
      <w:ind w:right="-210"/>
      <w:outlineLvl w:val="7"/>
    </w:pPr>
    <w:rPr>
      <w:b/>
      <w:bCs/>
      <w:color w:val="00000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6419A4"/>
    <w:rPr>
      <w:rFonts w:ascii="Times New Roman" w:eastAsia="Times New Roman" w:hAnsi="Times New Roman" w:cs="Times New Roman"/>
      <w:b/>
      <w:bCs/>
      <w:color w:val="000000"/>
      <w:sz w:val="24"/>
      <w:szCs w:val="20"/>
      <w:u w:val="single"/>
      <w:lang w:eastAsia="it-IT"/>
    </w:rPr>
  </w:style>
  <w:style w:type="paragraph" w:styleId="Didascalia">
    <w:name w:val="caption"/>
    <w:basedOn w:val="Normale"/>
    <w:next w:val="Normale"/>
    <w:qFormat/>
    <w:rsid w:val="006419A4"/>
    <w:pPr>
      <w:spacing w:before="240" w:line="360" w:lineRule="atLeast"/>
      <w:ind w:right="324"/>
      <w:jc w:val="center"/>
    </w:pPr>
    <w:rPr>
      <w:b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9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419A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semiHidden/>
    <w:rsid w:val="00D2464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2464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47E6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ntenutotabella">
    <w:name w:val="Contenuto tabella"/>
    <w:basedOn w:val="Normale"/>
    <w:rsid w:val="00EF0EAD"/>
    <w:pPr>
      <w:suppressLineNumbers/>
      <w:suppressAutoHyphens/>
    </w:pPr>
    <w:rPr>
      <w:rFonts w:ascii="Liberation Serif" w:eastAsia="SimSun" w:hAnsi="Liberation Serif" w:cs="Mangal"/>
      <w:kern w:val="2"/>
      <w:lang w:val="en-US" w:eastAsia="zh-CN" w:bidi="hi-IN"/>
    </w:rPr>
  </w:style>
  <w:style w:type="paragraph" w:styleId="NormaleWeb">
    <w:name w:val="Normal (Web)"/>
    <w:basedOn w:val="Normale"/>
    <w:uiPriority w:val="99"/>
    <w:semiHidden/>
    <w:unhideWhenUsed/>
    <w:rsid w:val="003D0A06"/>
    <w:pPr>
      <w:spacing w:before="100" w:beforeAutospacing="1" w:after="100" w:afterAutospacing="1"/>
    </w:pPr>
  </w:style>
  <w:style w:type="character" w:styleId="Enfasicorsivo">
    <w:name w:val="Emphasis"/>
    <w:uiPriority w:val="20"/>
    <w:qFormat/>
    <w:rsid w:val="003D0A06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9D23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2387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D23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2387"/>
    <w:rPr>
      <w:rFonts w:ascii="Times New Roman" w:eastAsia="Times New Roman" w:hAnsi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0201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AD31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irigente@iisfilelfotolentino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isfilelfo.edu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modello%20avvisi%202022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96F9E1-3FEC-4BF8-AE63-1EE13301B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avvisi 2022</Template>
  <TotalTime>9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DONATO ROMANO</cp:lastModifiedBy>
  <cp:revision>3</cp:revision>
  <cp:lastPrinted>2021-03-05T12:57:00Z</cp:lastPrinted>
  <dcterms:created xsi:type="dcterms:W3CDTF">2022-09-29T14:43:00Z</dcterms:created>
  <dcterms:modified xsi:type="dcterms:W3CDTF">2022-09-29T14:52:00Z</dcterms:modified>
</cp:coreProperties>
</file>